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E3D" w:rsidRDefault="00636E3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-311150</wp:posOffset>
            </wp:positionH>
            <wp:positionV relativeFrom="margin">
              <wp:posOffset>-73025</wp:posOffset>
            </wp:positionV>
            <wp:extent cx="6300470" cy="4079240"/>
            <wp:effectExtent l="19050" t="0" r="5080" b="0"/>
            <wp:wrapSquare wrapText="bothSides"/>
            <wp:docPr id="12" name="Picture 11" descr="glen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ros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F1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6511925</wp:posOffset>
            </wp:positionH>
            <wp:positionV relativeFrom="margin">
              <wp:posOffset>3091815</wp:posOffset>
            </wp:positionV>
            <wp:extent cx="2675890" cy="1781810"/>
            <wp:effectExtent l="19050" t="0" r="0" b="0"/>
            <wp:wrapSquare wrapText="bothSides"/>
            <wp:docPr id="6" name="Picture 5" descr="DSC01651a_zpsl2lr39q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51a_zpsl2lr39qj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A7B">
        <w:rPr>
          <w:noProof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>
                <wp:simplePos x="0" y="0"/>
                <wp:positionH relativeFrom="page">
                  <wp:posOffset>7184390</wp:posOffset>
                </wp:positionH>
                <wp:positionV relativeFrom="page">
                  <wp:posOffset>2289175</wp:posOffset>
                </wp:positionV>
                <wp:extent cx="2438400" cy="786765"/>
                <wp:effectExtent l="2540" t="3175" r="0" b="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84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1762" w:rsidRDefault="00636E3D" w:rsidP="00224CF1">
                            <w:pPr>
                              <w:pStyle w:val="tagline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Come to the </w:t>
                            </w:r>
                            <w:proofErr w:type="spellStart"/>
                            <w:r w:rsidR="00552615">
                              <w:rPr>
                                <w:rFonts w:asciiTheme="majorHAnsi" w:hAnsiTheme="majorHAnsi"/>
                              </w:rPr>
                              <w:t>Glenrose</w:t>
                            </w:r>
                            <w:proofErr w:type="spellEnd"/>
                            <w:r w:rsidR="00552615">
                              <w:rPr>
                                <w:rFonts w:asciiTheme="majorHAnsi" w:hAnsiTheme="majorHAnsi"/>
                              </w:rPr>
                              <w:t xml:space="preserve"> Association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Meeting at 6:30 p.m. on Monday</w:t>
                            </w:r>
                            <w:r w:rsidR="00740AB5"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August 8</w:t>
                            </w:r>
                            <w:r w:rsidRPr="00636E3D">
                              <w:rPr>
                                <w:rFonts w:asciiTheme="majorHAnsi" w:hAnsiTheme="maj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</w:t>
                            </w:r>
                          </w:p>
                          <w:p w:rsidR="00636E3D" w:rsidRPr="00F278C8" w:rsidRDefault="00636E3D" w:rsidP="00224CF1">
                            <w:pPr>
                              <w:pStyle w:val="tagline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3700 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Thierman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Rd.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65.7pt;margin-top:180.25pt;width:192pt;height:61.9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bP9gIAAJk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EE1762" w:rsidRDefault="00636E3D" w:rsidP="00224CF1">
                      <w:pPr>
                        <w:pStyle w:val="tagline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Come to the </w:t>
                      </w:r>
                      <w:proofErr w:type="spellStart"/>
                      <w:r w:rsidR="00552615">
                        <w:rPr>
                          <w:rFonts w:asciiTheme="majorHAnsi" w:hAnsiTheme="majorHAnsi"/>
                        </w:rPr>
                        <w:t>Glenrose</w:t>
                      </w:r>
                      <w:proofErr w:type="spellEnd"/>
                      <w:r w:rsidR="00552615">
                        <w:rPr>
                          <w:rFonts w:asciiTheme="majorHAnsi" w:hAnsiTheme="majorHAnsi"/>
                        </w:rPr>
                        <w:t xml:space="preserve"> Association </w:t>
                      </w:r>
                      <w:r>
                        <w:rPr>
                          <w:rFonts w:asciiTheme="majorHAnsi" w:hAnsiTheme="majorHAnsi"/>
                        </w:rPr>
                        <w:t>Meeting at 6:30 p.m. on Monday</w:t>
                      </w:r>
                      <w:r w:rsidR="00740AB5">
                        <w:rPr>
                          <w:rFonts w:asciiTheme="majorHAnsi" w:hAnsiTheme="majorHAnsi"/>
                        </w:rPr>
                        <w:t xml:space="preserve">, </w:t>
                      </w:r>
                      <w:r>
                        <w:rPr>
                          <w:rFonts w:asciiTheme="majorHAnsi" w:hAnsiTheme="majorHAnsi"/>
                        </w:rPr>
                        <w:t>August 8</w:t>
                      </w:r>
                      <w:r w:rsidRPr="00636E3D">
                        <w:rPr>
                          <w:rFonts w:asciiTheme="majorHAnsi" w:hAnsiTheme="maj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</w:rPr>
                        <w:t>.</w:t>
                      </w:r>
                    </w:p>
                    <w:p w:rsidR="00636E3D" w:rsidRPr="00F278C8" w:rsidRDefault="00636E3D" w:rsidP="00224CF1">
                      <w:pPr>
                        <w:pStyle w:val="tagline"/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3700 S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Thierman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Rd.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A7B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526415</wp:posOffset>
                </wp:positionV>
                <wp:extent cx="2658110" cy="2971800"/>
                <wp:effectExtent l="1270" t="2540" r="0" b="0"/>
                <wp:wrapNone/>
                <wp:docPr id="3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58110" cy="2971800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4978F" id="Rectangle 38" o:spid="_x0000_s1026" style="position:absolute;margin-left:556.6pt;margin-top:41.45pt;width:209.3pt;height:23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" fillcolor="#c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595A7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4519930</wp:posOffset>
                </wp:positionH>
                <wp:positionV relativeFrom="page">
                  <wp:posOffset>4398645</wp:posOffset>
                </wp:positionV>
                <wp:extent cx="135255" cy="205105"/>
                <wp:effectExtent l="0" t="0" r="3175" b="2540"/>
                <wp:wrapNone/>
                <wp:docPr id="30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762" w:rsidRPr="00EC7904" w:rsidRDefault="00EE1762" w:rsidP="0086136F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99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7" type="#_x0000_t202" style="position:absolute;margin-left:355.9pt;margin-top:346.35pt;width:10.65pt;height:16.1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" filled="f" stroked="f" strokecolor="#333">
                <v:textbox style="mso-fit-shape-to-text:t" inset="2.88pt,2.88pt,2.88pt,2.88pt">
                  <w:txbxContent>
                    <w:p w:rsidR="00EE1762" w:rsidRPr="00EC7904" w:rsidRDefault="00EE1762" w:rsidP="0086136F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99999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A7B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631190</wp:posOffset>
                </wp:positionH>
                <wp:positionV relativeFrom="page">
                  <wp:posOffset>974090</wp:posOffset>
                </wp:positionV>
                <wp:extent cx="2241550" cy="2264410"/>
                <wp:effectExtent l="2540" t="2540" r="3810" b="0"/>
                <wp:wrapNone/>
                <wp:docPr id="2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1550" cy="226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1762" w:rsidRPr="00316830" w:rsidRDefault="00EE1762" w:rsidP="00316830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margin-left:49.7pt;margin-top:76.7pt;width:176.5pt;height:178.3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" filled="f" fillcolor="#cc9" stroked="f" strokeweight="0" insetpen="t">
                <o:lock v:ext="edit" shapetype="t"/>
                <v:textbox inset="2.85pt,2.85pt,2.85pt,2.85pt">
                  <w:txbxContent>
                    <w:p w:rsidR="00EE1762" w:rsidRPr="00316830" w:rsidRDefault="00EE1762" w:rsidP="00316830">
                      <w:pPr>
                        <w:pStyle w:val="bodytext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5A7B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4489450</wp:posOffset>
                </wp:positionV>
                <wp:extent cx="1370965" cy="685800"/>
                <wp:effectExtent l="0" t="3175" r="1905" b="0"/>
                <wp:wrapNone/>
                <wp:docPr id="28" name="Rectangle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0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2CEE0" id="Rectangle 29" o:spid="_x0000_s1026" style="position:absolute;margin-left:308.15pt;margin-top:353.5pt;width:107.95pt;height:54pt;z-index:25164800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636E3D" w:rsidRPr="00636E3D" w:rsidRDefault="00595A7B" w:rsidP="00636E3D"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843915</wp:posOffset>
                </wp:positionV>
                <wp:extent cx="2658110" cy="1261110"/>
                <wp:effectExtent l="1270" t="0" r="0" b="0"/>
                <wp:wrapNone/>
                <wp:docPr id="2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58110" cy="126111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017AC" w:rsidRDefault="00F017AC" w:rsidP="00F017AC">
                            <w:pPr>
                              <w:pStyle w:val="Heading1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Dishman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Hills </w:t>
                            </w:r>
                            <w:r w:rsidRPr="00F017AC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Conservancy</w:t>
                            </w:r>
                          </w:p>
                          <w:p w:rsidR="00F017AC" w:rsidRPr="00F017AC" w:rsidRDefault="00F017AC" w:rsidP="00F017AC">
                            <w:pPr>
                              <w:pStyle w:val="Heading1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017AC">
                              <w:rPr>
                                <w:rFonts w:asciiTheme="majorHAnsi" w:hAnsiTheme="majorHAnsi"/>
                                <w:color w:val="FFFFFF" w:themeColor="background1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EE1762" w:rsidRPr="00F017AC" w:rsidRDefault="00F017AC" w:rsidP="00F017AC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017A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Glenrose</w:t>
                            </w:r>
                            <w:proofErr w:type="spellEnd"/>
                            <w:r w:rsidRPr="00F017AC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Association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556.6pt;margin-top:66.45pt;width:209.3pt;height:99.3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" fillcolor="#030" stroked="f" strokeweight="0" insetpen="t">
                <v:shadow color="#ccc"/>
                <o:lock v:ext="edit" shapetype="t"/>
                <v:textbox inset="2.85pt,2.85pt,2.85pt,2.85pt">
                  <w:txbxContent>
                    <w:p w:rsidR="00F017AC" w:rsidRDefault="00F017AC" w:rsidP="00F017AC">
                      <w:pPr>
                        <w:pStyle w:val="Heading1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Dishman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 xml:space="preserve"> Hills </w:t>
                      </w:r>
                      <w:r w:rsidRPr="00F017AC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Conservancy</w:t>
                      </w:r>
                    </w:p>
                    <w:p w:rsidR="00F017AC" w:rsidRPr="00F017AC" w:rsidRDefault="00F017AC" w:rsidP="00F017AC">
                      <w:pPr>
                        <w:pStyle w:val="Heading1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F017AC">
                        <w:rPr>
                          <w:rFonts w:asciiTheme="majorHAnsi" w:hAnsiTheme="majorHAnsi"/>
                          <w:color w:val="FFFFFF" w:themeColor="background1"/>
                          <w:sz w:val="32"/>
                          <w:szCs w:val="32"/>
                        </w:rPr>
                        <w:t>&amp;</w:t>
                      </w:r>
                    </w:p>
                    <w:p w:rsidR="00EE1762" w:rsidRPr="00F017AC" w:rsidRDefault="00F017AC" w:rsidP="00F017AC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F017AC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  <w:t>Glenrose</w:t>
                      </w:r>
                      <w:proofErr w:type="spellEnd"/>
                      <w:r w:rsidRPr="00F017AC">
                        <w:rPr>
                          <w:rFonts w:asciiTheme="majorHAnsi" w:hAnsiTheme="majorHAnsi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636E3D" w:rsidP="00636E3D"/>
    <w:p w:rsidR="00636E3D" w:rsidRPr="00636E3D" w:rsidRDefault="00FF2B55" w:rsidP="00636E3D"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621790" cy="1148715"/>
            <wp:effectExtent l="19050" t="0" r="0" b="0"/>
            <wp:wrapTight wrapText="bothSides">
              <wp:wrapPolygon edited="0">
                <wp:start x="-254" y="0"/>
                <wp:lineTo x="-254" y="21134"/>
                <wp:lineTo x="21566" y="21134"/>
                <wp:lineTo x="21566" y="0"/>
                <wp:lineTo x="-254" y="0"/>
              </wp:wrapPolygon>
            </wp:wrapTight>
            <wp:docPr id="3" name="Picture 2" descr="022415 Glenrose_color logo (3)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415 Glenrose_color logo (3)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A7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-6404610</wp:posOffset>
                </wp:positionH>
                <wp:positionV relativeFrom="paragraph">
                  <wp:posOffset>58420</wp:posOffset>
                </wp:positionV>
                <wp:extent cx="3253740" cy="374015"/>
                <wp:effectExtent l="0" t="1270" r="0" b="0"/>
                <wp:wrapNone/>
                <wp:docPr id="2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9F2" w:rsidRPr="00FF2B55" w:rsidRDefault="00BC39F2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FF2B55">
                              <w:rPr>
                                <w:rFonts w:asciiTheme="majorHAnsi" w:hAnsiTheme="majorHAnsi"/>
                              </w:rPr>
                              <w:t xml:space="preserve">Trail map to the </w:t>
                            </w:r>
                            <w:proofErr w:type="spellStart"/>
                            <w:r w:rsidRPr="00FF2B55">
                              <w:rPr>
                                <w:rFonts w:asciiTheme="majorHAnsi" w:hAnsiTheme="majorHAnsi"/>
                              </w:rPr>
                              <w:t>Glenrose</w:t>
                            </w:r>
                            <w:proofErr w:type="spellEnd"/>
                            <w:r w:rsidRPr="00FF2B55">
                              <w:rPr>
                                <w:rFonts w:asciiTheme="majorHAnsi" w:hAnsiTheme="majorHAnsi"/>
                              </w:rPr>
                              <w:t xml:space="preserve"> Unit of the </w:t>
                            </w:r>
                            <w:proofErr w:type="spellStart"/>
                            <w:r w:rsidRPr="00FF2B55">
                              <w:rPr>
                                <w:rFonts w:asciiTheme="majorHAnsi" w:hAnsiTheme="majorHAnsi"/>
                              </w:rPr>
                              <w:t>Dishman</w:t>
                            </w:r>
                            <w:proofErr w:type="spellEnd"/>
                            <w:r w:rsidRPr="00FF2B55">
                              <w:rPr>
                                <w:rFonts w:asciiTheme="majorHAnsi" w:hAnsiTheme="majorHAnsi"/>
                              </w:rPr>
                              <w:t xml:space="preserve"> Hills.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7" o:spid="_x0000_s1030" type="#_x0000_t202" style="position:absolute;margin-left:-504.3pt;margin-top:4.6pt;width:256.2pt;height:29.4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" stroked="f">
                <v:textbox style="mso-fit-shape-to-text:t">
                  <w:txbxContent>
                    <w:p w:rsidR="00BC39F2" w:rsidRPr="00FF2B55" w:rsidRDefault="00BC39F2">
                      <w:pPr>
                        <w:rPr>
                          <w:rFonts w:asciiTheme="majorHAnsi" w:hAnsiTheme="majorHAnsi"/>
                        </w:rPr>
                      </w:pPr>
                      <w:r w:rsidRPr="00FF2B55">
                        <w:rPr>
                          <w:rFonts w:asciiTheme="majorHAnsi" w:hAnsiTheme="majorHAnsi"/>
                        </w:rPr>
                        <w:t xml:space="preserve">Trail map to the </w:t>
                      </w:r>
                      <w:proofErr w:type="spellStart"/>
                      <w:r w:rsidRPr="00FF2B55">
                        <w:rPr>
                          <w:rFonts w:asciiTheme="majorHAnsi" w:hAnsiTheme="majorHAnsi"/>
                        </w:rPr>
                        <w:t>Glenrose</w:t>
                      </w:r>
                      <w:proofErr w:type="spellEnd"/>
                      <w:r w:rsidRPr="00FF2B55">
                        <w:rPr>
                          <w:rFonts w:asciiTheme="majorHAnsi" w:hAnsiTheme="majorHAnsi"/>
                        </w:rPr>
                        <w:t xml:space="preserve"> Unit of the </w:t>
                      </w:r>
                      <w:proofErr w:type="spellStart"/>
                      <w:r w:rsidRPr="00FF2B55">
                        <w:rPr>
                          <w:rFonts w:asciiTheme="majorHAnsi" w:hAnsiTheme="majorHAnsi"/>
                        </w:rPr>
                        <w:t>Dishman</w:t>
                      </w:r>
                      <w:proofErr w:type="spellEnd"/>
                      <w:r w:rsidRPr="00FF2B55">
                        <w:rPr>
                          <w:rFonts w:asciiTheme="majorHAnsi" w:hAnsiTheme="majorHAnsi"/>
                        </w:rPr>
                        <w:t xml:space="preserve"> Hills.</w:t>
                      </w:r>
                    </w:p>
                  </w:txbxContent>
                </v:textbox>
              </v:shape>
            </w:pict>
          </mc:Fallback>
        </mc:AlternateContent>
      </w:r>
    </w:p>
    <w:p w:rsidR="00636E3D" w:rsidRPr="00636E3D" w:rsidRDefault="00B245DD" w:rsidP="00636E3D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193675</wp:posOffset>
            </wp:positionV>
            <wp:extent cx="2847975" cy="1602105"/>
            <wp:effectExtent l="19050" t="0" r="9525" b="0"/>
            <wp:wrapTight wrapText="bothSides">
              <wp:wrapPolygon edited="0">
                <wp:start x="-144" y="0"/>
                <wp:lineTo x="-144" y="21317"/>
                <wp:lineTo x="21672" y="21317"/>
                <wp:lineTo x="21672" y="0"/>
                <wp:lineTo x="-144" y="0"/>
              </wp:wrapPolygon>
            </wp:wrapTight>
            <wp:docPr id="2" name="Picture 0" descr="Glenrose Unit of the Dishman Hill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rose Unit of the Dishman Hills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6E3D" w:rsidRPr="00636E3D" w:rsidRDefault="00636E3D" w:rsidP="00636E3D"/>
    <w:p w:rsidR="00636E3D" w:rsidRPr="00636E3D" w:rsidRDefault="00595A7B" w:rsidP="00636E3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6635750</wp:posOffset>
                </wp:positionH>
                <wp:positionV relativeFrom="paragraph">
                  <wp:posOffset>135255</wp:posOffset>
                </wp:positionV>
                <wp:extent cx="2516505" cy="493395"/>
                <wp:effectExtent l="0" t="1905" r="1270" b="0"/>
                <wp:wrapNone/>
                <wp:docPr id="2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6E3D" w:rsidRPr="00740AB5" w:rsidRDefault="00636E3D" w:rsidP="00E06CC9">
                            <w:pPr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40AB5">
                              <w:rPr>
                                <w:rFonts w:asciiTheme="majorHAnsi" w:hAnsiTheme="majorHAnsi"/>
                                <w:color w:val="auto"/>
                                <w:sz w:val="22"/>
                                <w:szCs w:val="22"/>
                              </w:rPr>
                              <w:t>Help us conserve and connect the wild heart of Spokane!</w:t>
                            </w:r>
                          </w:p>
                          <w:p w:rsidR="00E06CC9" w:rsidRPr="00740AB5" w:rsidRDefault="00E06CC9" w:rsidP="00E06C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1" type="#_x0000_t202" style="position:absolute;margin-left:522.5pt;margin-top:10.65pt;width:198.15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" filled="f" fillcolor="#030" stroked="f">
                <v:textbox>
                  <w:txbxContent>
                    <w:p w:rsidR="00636E3D" w:rsidRPr="00740AB5" w:rsidRDefault="00636E3D" w:rsidP="00E06CC9">
                      <w:pPr>
                        <w:jc w:val="center"/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</w:pPr>
                      <w:r w:rsidRPr="00740AB5">
                        <w:rPr>
                          <w:rFonts w:asciiTheme="majorHAnsi" w:hAnsiTheme="majorHAnsi"/>
                          <w:color w:val="auto"/>
                          <w:sz w:val="22"/>
                          <w:szCs w:val="22"/>
                        </w:rPr>
                        <w:t>Help us conserve and connect the wild heart of Spokane!</w:t>
                      </w:r>
                    </w:p>
                    <w:p w:rsidR="00E06CC9" w:rsidRPr="00740AB5" w:rsidRDefault="00E06CC9" w:rsidP="00E06CC9">
                      <w:pPr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6E3D" w:rsidRPr="00636E3D" w:rsidRDefault="00636E3D" w:rsidP="00636E3D"/>
    <w:p w:rsidR="00636E3D" w:rsidRPr="00636E3D" w:rsidRDefault="00FF2B55" w:rsidP="00636E3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5443220</wp:posOffset>
            </wp:positionV>
            <wp:extent cx="1434465" cy="1423035"/>
            <wp:effectExtent l="19050" t="0" r="0" b="0"/>
            <wp:wrapSquare wrapText="bothSides"/>
            <wp:docPr id="5" name="Picture 4" descr="https://yt3.ggpht.com/-uefxM0gEWnM/AAAAAAAAAAI/AAAAAAAAAAA/KUz9VaxRGPg/s900-c-k-n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uefxM0gEWnM/AAAAAAAAAAI/AAAAAAAAAAA/KUz9VaxRGPg/s900-c-k-n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615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272415</wp:posOffset>
            </wp:positionV>
            <wp:extent cx="1143635" cy="804545"/>
            <wp:effectExtent l="19050" t="0" r="0" b="0"/>
            <wp:wrapTight wrapText="bothSides">
              <wp:wrapPolygon edited="0">
                <wp:start x="-360" y="0"/>
                <wp:lineTo x="-360" y="20969"/>
                <wp:lineTo x="21588" y="20969"/>
                <wp:lineTo x="21588" y="0"/>
                <wp:lineTo x="-360" y="0"/>
              </wp:wrapPolygon>
            </wp:wrapTight>
            <wp:docPr id="1" name="Picture 0" descr="022415 Glenrose_color logo (3)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415 Glenrose_color logo (3)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61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6652260</wp:posOffset>
            </wp:positionH>
            <wp:positionV relativeFrom="margin">
              <wp:posOffset>5405120</wp:posOffset>
            </wp:positionV>
            <wp:extent cx="979170" cy="976630"/>
            <wp:effectExtent l="19050" t="0" r="0" b="0"/>
            <wp:wrapSquare wrapText="bothSides"/>
            <wp:docPr id="11" name="Picture 4" descr="https://yt3.ggpht.com/-uefxM0gEWnM/AAAAAAAAAAI/AAAAAAAAAAA/KUz9VaxRGPg/s900-c-k-n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-uefxM0gEWnM/AAAAAAAAAAI/AAAAAAAAAAA/KUz9VaxRGPg/s900-c-k-n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E3D" w:rsidRPr="00636E3D" w:rsidRDefault="00636E3D" w:rsidP="00636E3D"/>
    <w:p w:rsidR="00636E3D" w:rsidRPr="00636E3D" w:rsidRDefault="00595A7B" w:rsidP="00636E3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-3084830</wp:posOffset>
                </wp:positionH>
                <wp:positionV relativeFrom="paragraph">
                  <wp:posOffset>136525</wp:posOffset>
                </wp:positionV>
                <wp:extent cx="2809240" cy="374015"/>
                <wp:effectExtent l="1270" t="3175" r="0" b="3810"/>
                <wp:wrapNone/>
                <wp:docPr id="2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9F2" w:rsidRPr="00FF2B55" w:rsidRDefault="00BC39F2" w:rsidP="00BC39F2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F2B55">
                              <w:rPr>
                                <w:rFonts w:asciiTheme="majorHAnsi" w:hAnsiTheme="majorHAnsi"/>
                              </w:rPr>
                              <w:t>View east over Conservation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0" o:spid="_x0000_s1032" type="#_x0000_t202" style="position:absolute;margin-left:-242.9pt;margin-top:10.75pt;width:221.2pt;height:29.4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" stroked="f">
                <v:textbox style="mso-fit-shape-to-text:t">
                  <w:txbxContent>
                    <w:p w:rsidR="00BC39F2" w:rsidRPr="00FF2B55" w:rsidRDefault="00BC39F2" w:rsidP="00BC39F2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FF2B55">
                        <w:rPr>
                          <w:rFonts w:asciiTheme="majorHAnsi" w:hAnsiTheme="majorHAnsi"/>
                        </w:rPr>
                        <w:t>View east over Conservation Area.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7088505</wp:posOffset>
                </wp:positionV>
                <wp:extent cx="2547620" cy="429895"/>
                <wp:effectExtent l="1270" t="1905" r="3810" b="0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4762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17AC" w:rsidRDefault="005A0E44" w:rsidP="00224CF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GlenroseA</w:t>
                            </w:r>
                            <w:r w:rsidR="00F017AC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ssocation.org </w:t>
                            </w:r>
                          </w:p>
                          <w:p w:rsidR="00EE1762" w:rsidRPr="00F017AC" w:rsidRDefault="00EE1762" w:rsidP="00224CF1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017AC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Dishman</w:t>
                            </w:r>
                            <w:r w:rsidR="005A0E44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  <w:r w:rsidRPr="00F017AC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ills.org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556.6pt;margin-top:558.15pt;width:200.6pt;height:33.8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F017AC" w:rsidRDefault="005A0E44" w:rsidP="00224CF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GlenroseA</w:t>
                      </w:r>
                      <w:r w:rsidR="00F017AC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ssocation.org </w:t>
                      </w:r>
                    </w:p>
                    <w:p w:rsidR="00EE1762" w:rsidRPr="00F017AC" w:rsidRDefault="00EE1762" w:rsidP="00224CF1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F017AC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Dishman</w:t>
                      </w:r>
                      <w:r w:rsidR="005A0E44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H</w:t>
                      </w:r>
                      <w:r w:rsidRPr="00F017AC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ills.org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7139940</wp:posOffset>
                </wp:positionH>
                <wp:positionV relativeFrom="page">
                  <wp:posOffset>7033895</wp:posOffset>
                </wp:positionV>
                <wp:extent cx="2368550" cy="0"/>
                <wp:effectExtent l="15240" t="23495" r="16510" b="14605"/>
                <wp:wrapNone/>
                <wp:docPr id="2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B2156" id="Line 33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62.2pt,553.85pt" to="748.7pt,5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" strokecolor="#030" strokeweight="2.25pt">
                <v:shadow color="#ccc"/>
                <w10:wrap anchorx="page" anchory="page"/>
              </v:line>
            </w:pict>
          </mc:Fallback>
        </mc:AlternateContent>
      </w:r>
    </w:p>
    <w:p w:rsidR="006514AF" w:rsidRPr="005A0E44" w:rsidRDefault="00595A7B" w:rsidP="003C3733">
      <w:pPr>
        <w:tabs>
          <w:tab w:val="left" w:pos="946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-88900</wp:posOffset>
                </wp:positionV>
                <wp:extent cx="3759200" cy="732790"/>
                <wp:effectExtent l="0" t="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189" w:rsidRPr="00B245DD" w:rsidRDefault="00166189" w:rsidP="00906CC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Segoe UI Semibold"/>
                                <w:b/>
                                <w:color w:val="996600"/>
                                <w:sz w:val="40"/>
                                <w:szCs w:val="46"/>
                              </w:rPr>
                            </w:pPr>
                            <w:r w:rsidRPr="00B245DD">
                              <w:rPr>
                                <w:rFonts w:ascii="Arial Narrow" w:hAnsi="Arial Narrow" w:cs="Segoe UI Semibold"/>
                                <w:b/>
                                <w:color w:val="996600"/>
                                <w:sz w:val="40"/>
                                <w:szCs w:val="46"/>
                              </w:rPr>
                              <w:t>THE GLENROSE ASSOCIATION</w:t>
                            </w:r>
                          </w:p>
                          <w:p w:rsidR="00C00C39" w:rsidRPr="005B592C" w:rsidRDefault="00C00C39" w:rsidP="00906CC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5B592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22 Years Dedicated to the Preservation of the Rural Character of </w:t>
                            </w:r>
                            <w:proofErr w:type="spellStart"/>
                            <w:r w:rsidRPr="005B592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Glenrose</w:t>
                            </w:r>
                            <w:proofErr w:type="spellEnd"/>
                            <w:r w:rsidRPr="005B592C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3" o:spid="_x0000_s1034" type="#_x0000_t202" style="position:absolute;margin-left:429.4pt;margin-top:-7pt;width:296pt;height:57.7pt;z-index:-251620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Z2uwIAAMM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" filled="f" stroked="f">
                <v:textbox style="mso-fit-shape-to-text:t">
                  <w:txbxContent>
                    <w:p w:rsidR="00166189" w:rsidRPr="00B245DD" w:rsidRDefault="00166189" w:rsidP="00906CC0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Segoe UI Semibold"/>
                          <w:b/>
                          <w:color w:val="996600"/>
                          <w:sz w:val="40"/>
                          <w:szCs w:val="46"/>
                        </w:rPr>
                      </w:pPr>
                      <w:r w:rsidRPr="00B245DD">
                        <w:rPr>
                          <w:rFonts w:ascii="Arial Narrow" w:hAnsi="Arial Narrow" w:cs="Segoe UI Semibold"/>
                          <w:b/>
                          <w:color w:val="996600"/>
                          <w:sz w:val="40"/>
                          <w:szCs w:val="46"/>
                        </w:rPr>
                        <w:t>THE GLENROSE ASSOCIATION</w:t>
                      </w:r>
                    </w:p>
                    <w:p w:rsidR="00C00C39" w:rsidRPr="005B592C" w:rsidRDefault="00C00C39" w:rsidP="00906CC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5B592C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22 Years Dedicated to the Preservation of the Rural Character of </w:t>
                      </w:r>
                      <w:proofErr w:type="spellStart"/>
                      <w:r w:rsidRPr="005B592C">
                        <w:rPr>
                          <w:rFonts w:ascii="Arial Narrow" w:hAnsi="Arial Narrow"/>
                          <w:b/>
                          <w:sz w:val="24"/>
                        </w:rPr>
                        <w:t>Glenrose</w:t>
                      </w:r>
                      <w:proofErr w:type="spellEnd"/>
                      <w:r w:rsidRPr="005B592C">
                        <w:rPr>
                          <w:rFonts w:ascii="Arial Narrow" w:hAnsi="Arial Narrow"/>
                          <w:b/>
                          <w:sz w:val="24"/>
                        </w:rPr>
                        <w:t>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592C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-166370</wp:posOffset>
            </wp:positionV>
            <wp:extent cx="4636770" cy="843915"/>
            <wp:effectExtent l="19050" t="0" r="0" b="0"/>
            <wp:wrapTight wrapText="bothSides">
              <wp:wrapPolygon edited="0">
                <wp:start x="-89" y="0"/>
                <wp:lineTo x="-89" y="20966"/>
                <wp:lineTo x="21565" y="20966"/>
                <wp:lineTo x="21565" y="0"/>
                <wp:lineTo x="-89" y="0"/>
              </wp:wrapPolygon>
            </wp:wrapTight>
            <wp:docPr id="17" name="Picture 10" descr="Image result for dishman hills conservancy glen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ishman hills conservancy glenro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53C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102870</wp:posOffset>
            </wp:positionH>
            <wp:positionV relativeFrom="margin">
              <wp:posOffset>3288030</wp:posOffset>
            </wp:positionV>
            <wp:extent cx="2630170" cy="1976755"/>
            <wp:effectExtent l="19050" t="0" r="0" b="0"/>
            <wp:wrapSquare wrapText="bothSides"/>
            <wp:docPr id="8" name="Picture 7" descr="P1120723a_zps3183c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723a_zps3183c4b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B55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-73025</wp:posOffset>
            </wp:positionV>
            <wp:extent cx="1051560" cy="749935"/>
            <wp:effectExtent l="19050" t="0" r="0" b="0"/>
            <wp:wrapTight wrapText="bothSides">
              <wp:wrapPolygon edited="0">
                <wp:start x="-391" y="0"/>
                <wp:lineTo x="-391" y="20850"/>
                <wp:lineTo x="21522" y="20850"/>
                <wp:lineTo x="21522" y="0"/>
                <wp:lineTo x="-391" y="0"/>
              </wp:wrapPolygon>
            </wp:wrapTight>
            <wp:docPr id="4" name="Picture 3" descr="022415 Glenrose_color logo (3)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415 Glenrose_color logo (3)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B55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3679190</wp:posOffset>
            </wp:positionH>
            <wp:positionV relativeFrom="paragraph">
              <wp:posOffset>5827395</wp:posOffset>
            </wp:positionV>
            <wp:extent cx="1307465" cy="922020"/>
            <wp:effectExtent l="19050" t="0" r="6985" b="0"/>
            <wp:wrapTight wrapText="bothSides">
              <wp:wrapPolygon edited="0">
                <wp:start x="-315" y="0"/>
                <wp:lineTo x="-315" y="20975"/>
                <wp:lineTo x="21715" y="20975"/>
                <wp:lineTo x="21715" y="0"/>
                <wp:lineTo x="-315" y="0"/>
              </wp:wrapPolygon>
            </wp:wrapTight>
            <wp:docPr id="13" name="Picture 6" descr="022415 Glenrose_color logo (3)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415 Glenrose_color logo (3)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631825</wp:posOffset>
                </wp:positionH>
                <wp:positionV relativeFrom="page">
                  <wp:posOffset>1469390</wp:posOffset>
                </wp:positionV>
                <wp:extent cx="2586990" cy="2532380"/>
                <wp:effectExtent l="3175" t="2540" r="635" b="0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86990" cy="253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1762" w:rsidRPr="00906CC0" w:rsidRDefault="00C00C39" w:rsidP="000C0A51">
                            <w:pPr>
                              <w:pStyle w:val="Heading2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72 Combined </w:t>
                            </w:r>
                            <w:r w:rsidR="00EE1762" w:rsidRPr="00906CC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Years!</w:t>
                            </w:r>
                          </w:p>
                          <w:p w:rsidR="00EE1762" w:rsidRPr="005A0E44" w:rsidRDefault="00EE1762" w:rsidP="009B253C">
                            <w:pPr>
                              <w:spacing w:line="240" w:lineRule="auto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The DHC is celebrating 50 years of land conservation. The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160 </w:t>
                            </w:r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acres is</w:t>
                            </w:r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the latest addition to the 2700-a</w:t>
                            </w:r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cre </w:t>
                            </w:r>
                            <w:proofErr w:type="spellStart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Dishman</w:t>
                            </w:r>
                            <w:proofErr w:type="spellEnd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Hills Conservation A</w:t>
                            </w:r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rea. </w:t>
                            </w:r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160 was transferred</w:t>
                            </w:r>
                            <w:r w:rsidR="00D7356B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earlier this year</w:t>
                            </w:r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from Washington State to Spokane County after a successful campaign by DHC and the </w:t>
                            </w:r>
                            <w:proofErr w:type="spellStart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="00A22A68"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Association. </w:t>
                            </w:r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This newly protected area provides a critical recreational access to about 500 acres of the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Dishman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Hills.</w:t>
                            </w:r>
                          </w:p>
                          <w:p w:rsidR="00EE1762" w:rsidRPr="0086136F" w:rsidRDefault="00EE1762" w:rsidP="0086136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5" type="#_x0000_t202" style="position:absolute;margin-left:49.75pt;margin-top:115.7pt;width:203.7pt;height:199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Kg/gIAAKE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EE1762" w:rsidRPr="00906CC0" w:rsidRDefault="00C00C39" w:rsidP="000C0A51">
                      <w:pPr>
                        <w:pStyle w:val="Heading2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06CC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72 Combined </w:t>
                      </w:r>
                      <w:r w:rsidR="00EE1762" w:rsidRPr="00906CC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Years!</w:t>
                      </w:r>
                    </w:p>
                    <w:p w:rsidR="00EE1762" w:rsidRPr="005A0E44" w:rsidRDefault="00EE1762" w:rsidP="009B253C">
                      <w:pPr>
                        <w:spacing w:line="240" w:lineRule="auto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The DHC is celebrating 50 years of land conservation. The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160 </w:t>
                      </w:r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acres is</w:t>
                      </w:r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the latest addition to the 2700-a</w:t>
                      </w:r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cre </w:t>
                      </w:r>
                      <w:proofErr w:type="spellStart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Dishman</w:t>
                      </w:r>
                      <w:proofErr w:type="spellEnd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Hills Conservation A</w:t>
                      </w:r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rea. </w:t>
                      </w:r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The </w:t>
                      </w:r>
                      <w:proofErr w:type="spellStart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160 was transferred</w:t>
                      </w:r>
                      <w:r w:rsidR="00D7356B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earlier this year</w:t>
                      </w:r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from Washington State to Spokane County after a successful campaign by DHC and the </w:t>
                      </w:r>
                      <w:proofErr w:type="spellStart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="00A22A68"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Association. </w:t>
                      </w:r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This newly protected area provides a critical recreational access to about 500 acres of the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Dishman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Hills.</w:t>
                      </w:r>
                    </w:p>
                    <w:p w:rsidR="00EE1762" w:rsidRPr="0086136F" w:rsidRDefault="00EE1762" w:rsidP="0086136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6384925</wp:posOffset>
                </wp:positionH>
                <wp:positionV relativeFrom="paragraph">
                  <wp:posOffset>3026410</wp:posOffset>
                </wp:positionV>
                <wp:extent cx="2640330" cy="492760"/>
                <wp:effectExtent l="3175" t="0" r="4445" b="0"/>
                <wp:wrapNone/>
                <wp:docPr id="1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FB0" w:rsidRPr="00FF2B55" w:rsidRDefault="00BC39F2" w:rsidP="00BC39F2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FF2B55">
                              <w:rPr>
                                <w:rFonts w:asciiTheme="majorHAnsi" w:hAnsiTheme="majorHAnsi"/>
                              </w:rPr>
                              <w:t xml:space="preserve">Location map showing the </w:t>
                            </w:r>
                            <w:proofErr w:type="spellStart"/>
                            <w:r w:rsidRPr="00FF2B55">
                              <w:rPr>
                                <w:rFonts w:asciiTheme="majorHAnsi" w:hAnsiTheme="majorHAnsi"/>
                              </w:rPr>
                              <w:t>Dishman</w:t>
                            </w:r>
                            <w:proofErr w:type="spellEnd"/>
                            <w:r w:rsidRPr="00FF2B55">
                              <w:rPr>
                                <w:rFonts w:asciiTheme="majorHAnsi" w:hAnsiTheme="majorHAnsi"/>
                              </w:rPr>
                              <w:t xml:space="preserve"> Hills Conservation Areas.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6" type="#_x0000_t202" style="position:absolute;margin-left:502.75pt;margin-top:238.3pt;width:207.9pt;height:38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ulhg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" stroked="f">
                <v:textbox>
                  <w:txbxContent>
                    <w:p w:rsidR="00592FB0" w:rsidRPr="00FF2B55" w:rsidRDefault="00BC39F2" w:rsidP="00BC39F2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 w:rsidRPr="00FF2B55">
                        <w:rPr>
                          <w:rFonts w:asciiTheme="majorHAnsi" w:hAnsiTheme="majorHAnsi"/>
                        </w:rPr>
                        <w:t xml:space="preserve">Location map showing the </w:t>
                      </w:r>
                      <w:proofErr w:type="spellStart"/>
                      <w:r w:rsidRPr="00FF2B55">
                        <w:rPr>
                          <w:rFonts w:asciiTheme="majorHAnsi" w:hAnsiTheme="majorHAnsi"/>
                        </w:rPr>
                        <w:t>Dishman</w:t>
                      </w:r>
                      <w:proofErr w:type="spellEnd"/>
                      <w:r w:rsidRPr="00FF2B55">
                        <w:rPr>
                          <w:rFonts w:asciiTheme="majorHAnsi" w:hAnsiTheme="majorHAnsi"/>
                        </w:rPr>
                        <w:t xml:space="preserve"> Hills Conservation Areas.</w:t>
                      </w:r>
                    </w:p>
                  </w:txbxContent>
                </v:textbox>
              </v:shape>
            </w:pict>
          </mc:Fallback>
        </mc:AlternateContent>
      </w:r>
      <w:r w:rsidR="00FF2B55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6377305</wp:posOffset>
            </wp:positionH>
            <wp:positionV relativeFrom="margin">
              <wp:posOffset>763270</wp:posOffset>
            </wp:positionV>
            <wp:extent cx="2531110" cy="2992755"/>
            <wp:effectExtent l="19050" t="0" r="2540" b="0"/>
            <wp:wrapSquare wrapText="bothSides"/>
            <wp:docPr id="9" name="Picture 8" descr="Glenrose 160 schemat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rose 160 schematic Ma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1469390</wp:posOffset>
                </wp:positionV>
                <wp:extent cx="2717165" cy="4915535"/>
                <wp:effectExtent l="0" t="2540" r="0" b="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7165" cy="4915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1762" w:rsidRDefault="00EE1762" w:rsidP="000C0A51">
                            <w:pPr>
                              <w:pStyle w:val="Heading3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Trail Head</w:t>
                            </w:r>
                            <w:r w:rsidR="00592FB0" w:rsidRPr="00906CC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Collaboration</w:t>
                            </w:r>
                          </w:p>
                          <w:p w:rsidR="005A0E44" w:rsidRDefault="005A0E44" w:rsidP="00FF2B5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There will be a trail head in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– most likely at the north end of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Thierman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Road (3700 S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Thierman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Rd.). The DHC and TGA are looking for community input during the important design phase of the trail head. We have reached out to Spokane County Parks requesting a collaborative planning process that will include trail head location and design, parking</w:t>
                            </w:r>
                            <w:r w:rsidR="009B253C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,</w:t>
                            </w:r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trail signs, and security. We need to provide a fun and safe access to the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Dishman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Hills for hikers and equestrians while respecting the privacy of neighbors in the area.</w:t>
                            </w:r>
                          </w:p>
                          <w:p w:rsidR="005A0E44" w:rsidRPr="005A0E44" w:rsidRDefault="005A0E44" w:rsidP="00FF2B5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5A0E44" w:rsidRDefault="005A0E44" w:rsidP="00FF2B5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Until the process with the county begins, we want to start the conversation with a site visit on Monday, August 8</w:t>
                            </w:r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 at 6:30 p.m. at 3700 S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Thierman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Rd. We will review any and all the issues of concern from the </w:t>
                            </w:r>
                            <w:proofErr w:type="spellStart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Pr="005A0E44"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Community.</w:t>
                            </w:r>
                          </w:p>
                          <w:p w:rsidR="003C3733" w:rsidRPr="005A0E44" w:rsidRDefault="003C3733" w:rsidP="005A0E4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592FB0" w:rsidRPr="00906CC0" w:rsidRDefault="00592FB0" w:rsidP="00592FB0">
                            <w:pPr>
                              <w:pStyle w:val="bodytext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You are invited to a Site Visit!</w:t>
                            </w:r>
                          </w:p>
                          <w:p w:rsidR="00EE1762" w:rsidRPr="00906CC0" w:rsidRDefault="00EE1762" w:rsidP="000C0A51">
                            <w:pPr>
                              <w:pStyle w:val="bodytex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When: Monday, August 8</w:t>
                            </w: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6:30 p.m.</w:t>
                            </w:r>
                          </w:p>
                          <w:p w:rsidR="00EE1762" w:rsidRPr="00906CC0" w:rsidRDefault="00EE1762" w:rsidP="000C0A51">
                            <w:pPr>
                              <w:pStyle w:val="bodytext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Where: 3700 S </w:t>
                            </w:r>
                            <w:proofErr w:type="spellStart"/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Thierman</w:t>
                            </w:r>
                            <w:proofErr w:type="spellEnd"/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Rd.</w:t>
                            </w:r>
                          </w:p>
                          <w:p w:rsidR="00EE1762" w:rsidRPr="00906CC0" w:rsidRDefault="00EE1762" w:rsidP="000C0A51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What: Looking at possible</w:t>
                            </w:r>
                            <w:r w:rsidR="00592FB0"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parking lot</w:t>
                            </w:r>
                            <w:r w:rsidRPr="00906CC0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sites and designs for trail head </w:t>
                            </w:r>
                          </w:p>
                          <w:p w:rsidR="00EE1762" w:rsidRPr="004E1077" w:rsidRDefault="00EE1762" w:rsidP="000C0A51">
                            <w:pPr>
                              <w:pStyle w:val="bodytex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7" type="#_x0000_t202" style="position:absolute;margin-left:0;margin-top:115.7pt;width:213.95pt;height:387.05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" stroked="f" strokeweight="0" insetpen="t">
                <v:shadow color="#ccc"/>
                <o:lock v:ext="edit" shapetype="t"/>
                <v:textbox inset="2.85pt,2.85pt,2.85pt,2.85pt">
                  <w:txbxContent>
                    <w:p w:rsidR="00EE1762" w:rsidRDefault="00EE1762" w:rsidP="000C0A51">
                      <w:pPr>
                        <w:pStyle w:val="Heading3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906CC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Trail Head</w:t>
                      </w:r>
                      <w:r w:rsidR="00592FB0" w:rsidRPr="00906CC0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Collaboration</w:t>
                      </w:r>
                    </w:p>
                    <w:p w:rsidR="005A0E44" w:rsidRDefault="005A0E44" w:rsidP="00FF2B5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There will be a trail head in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– most likely at the north end of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Thierman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Road (3700 S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Thierman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Rd.). The DHC and TGA are looking for community input during the important design phase of the trail head. We have reached out to Spokane County Parks requesting a collaborative planning process that will include trail head location and design, parking</w:t>
                      </w:r>
                      <w:r w:rsidR="009B253C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,</w:t>
                      </w:r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trail signs, and security. We need to provide a fun and safe access to the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Dishman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Hills for hikers and equestrians while respecting the privacy of neighbors in the area.</w:t>
                      </w:r>
                    </w:p>
                    <w:p w:rsidR="005A0E44" w:rsidRPr="005A0E44" w:rsidRDefault="005A0E44" w:rsidP="00FF2B5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5A0E44" w:rsidRDefault="005A0E44" w:rsidP="00FF2B5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Until the process with the county begins, we want to start the conversation with a site visit on Monday, August 8</w:t>
                      </w:r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 at 6:30 p.m. at 3700 S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Thierman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Rd. We will review any and all the issues of concern from the </w:t>
                      </w:r>
                      <w:proofErr w:type="spellStart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Pr="005A0E44"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  <w:t xml:space="preserve"> Community.</w:t>
                      </w:r>
                    </w:p>
                    <w:p w:rsidR="003C3733" w:rsidRPr="005A0E44" w:rsidRDefault="003C3733" w:rsidP="005A0E44">
                      <w:pPr>
                        <w:shd w:val="clear" w:color="auto" w:fill="FFFFFF"/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592FB0" w:rsidRPr="00906CC0" w:rsidRDefault="00592FB0" w:rsidP="00592FB0">
                      <w:pPr>
                        <w:pStyle w:val="bodytext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906CC0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You are invited to a Site Visit!</w:t>
                      </w:r>
                    </w:p>
                    <w:p w:rsidR="00EE1762" w:rsidRPr="00906CC0" w:rsidRDefault="00EE1762" w:rsidP="000C0A51">
                      <w:pPr>
                        <w:pStyle w:val="bodytext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When: Monday, August 8</w:t>
                      </w: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6:30 p.m.</w:t>
                      </w:r>
                    </w:p>
                    <w:p w:rsidR="00EE1762" w:rsidRPr="00906CC0" w:rsidRDefault="00EE1762" w:rsidP="000C0A51">
                      <w:pPr>
                        <w:pStyle w:val="bodytext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Where: 3700 S </w:t>
                      </w:r>
                      <w:proofErr w:type="spellStart"/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Thierman</w:t>
                      </w:r>
                      <w:proofErr w:type="spellEnd"/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Rd.</w:t>
                      </w:r>
                    </w:p>
                    <w:p w:rsidR="00EE1762" w:rsidRPr="00906CC0" w:rsidRDefault="00EE1762" w:rsidP="000C0A51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>What: Looking at possible</w:t>
                      </w:r>
                      <w:r w:rsidR="00592FB0"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parking lot</w:t>
                      </w:r>
                      <w:r w:rsidRPr="00906CC0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sites and designs for trail head </w:t>
                      </w:r>
                    </w:p>
                    <w:p w:rsidR="00EE1762" w:rsidRPr="004E1077" w:rsidRDefault="00EE1762" w:rsidP="000C0A51">
                      <w:pPr>
                        <w:pStyle w:val="bodytex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-4881245</wp:posOffset>
                </wp:positionH>
                <wp:positionV relativeFrom="paragraph">
                  <wp:posOffset>6406515</wp:posOffset>
                </wp:positionV>
                <wp:extent cx="2649220" cy="484505"/>
                <wp:effectExtent l="0" t="0" r="3175" b="0"/>
                <wp:wrapNone/>
                <wp:docPr id="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2FB0" w:rsidRPr="00940019" w:rsidRDefault="00592FB0" w:rsidP="00592FB0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94001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View over </w:t>
                            </w:r>
                            <w:proofErr w:type="spellStart"/>
                            <w:r w:rsidRPr="0094001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Glenrose</w:t>
                            </w:r>
                            <w:proofErr w:type="spellEnd"/>
                            <w:r w:rsidRPr="00940019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and Spokane from Conservation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8" type="#_x0000_t202" style="position:absolute;margin-left:-384.35pt;margin-top:504.45pt;width:208.6pt;height:3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" stroked="f">
                <v:textbox>
                  <w:txbxContent>
                    <w:p w:rsidR="00592FB0" w:rsidRPr="00940019" w:rsidRDefault="00592FB0" w:rsidP="00592FB0">
                      <w:pPr>
                        <w:jc w:val="center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940019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View over </w:t>
                      </w:r>
                      <w:proofErr w:type="spellStart"/>
                      <w:r w:rsidRPr="00940019">
                        <w:rPr>
                          <w:rFonts w:asciiTheme="majorHAnsi" w:hAnsiTheme="majorHAnsi"/>
                          <w:sz w:val="22"/>
                          <w:szCs w:val="22"/>
                        </w:rPr>
                        <w:t>Glenrose</w:t>
                      </w:r>
                      <w:proofErr w:type="spellEnd"/>
                      <w:r w:rsidRPr="00940019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and Spokane from Conservation 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5052060</wp:posOffset>
                </wp:positionV>
                <wp:extent cx="2569845" cy="2317750"/>
                <wp:effectExtent l="0" t="3810" r="2540" b="2540"/>
                <wp:wrapNone/>
                <wp:docPr id="1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9845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1553" w:rsidRP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Dishman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Hills Conservancy</w:t>
                            </w:r>
                          </w:p>
                          <w:p w:rsidR="00EE1762" w:rsidRPr="00E51553" w:rsidRDefault="00EE1762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Jeff Lambert</w:t>
                            </w:r>
                            <w:r w:rsidR="00E51553"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Executive Director</w:t>
                            </w:r>
                          </w:p>
                          <w:p w:rsidR="00EE1762" w:rsidRPr="00E51553" w:rsidRDefault="00EE1762" w:rsidP="008679FA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 Box 8536</w:t>
                            </w:r>
                            <w:r w:rsidR="00E51553"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Spokane, WA  </w:t>
                            </w:r>
                            <w:r w:rsid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99203</w:t>
                            </w:r>
                          </w:p>
                          <w:p w:rsidR="00EE1762" w:rsidRPr="00E51553" w:rsidRDefault="00EE1762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Style w:val="Address2Char"/>
                                <w:rFonts w:asciiTheme="majorHAnsi" w:hAnsiTheme="majorHAnsi"/>
                                <w:b w:val="0"/>
                                <w:sz w:val="20"/>
                                <w:szCs w:val="20"/>
                              </w:rPr>
                              <w:t>Phone:</w:t>
                            </w:r>
                            <w:r w:rsidRPr="00E51553">
                              <w:rPr>
                                <w:rStyle w:val="Address2Char"/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(509) 999-5100</w:t>
                            </w:r>
                          </w:p>
                          <w:p w:rsidR="00EE1762" w:rsidRPr="00E51553" w:rsidRDefault="007354AB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E51553" w:rsidRPr="00E51553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ed@dishmanhills.org</w:t>
                              </w:r>
                            </w:hyperlink>
                          </w:p>
                          <w:p w:rsidR="00E51553" w:rsidRP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Glenrose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 xml:space="preserve"> Association</w:t>
                            </w:r>
                          </w:p>
                          <w:p w:rsidR="00E51553" w:rsidRP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Bob </w:t>
                            </w:r>
                            <w:proofErr w:type="spellStart"/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Hyslop</w:t>
                            </w:r>
                            <w:proofErr w:type="spellEnd"/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President</w:t>
                            </w:r>
                          </w:p>
                          <w:p w:rsidR="00E51553" w:rsidRP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 Box 30202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</w:t>
                            </w: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Spokane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</w:t>
                            </w: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WA  99223</w:t>
                            </w:r>
                          </w:p>
                          <w:p w:rsidR="00E51553" w:rsidRP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Phone: (509)475-2448</w:t>
                            </w:r>
                          </w:p>
                          <w:p w:rsidR="00E51553" w:rsidRPr="00E51553" w:rsidRDefault="007354AB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E51553" w:rsidRPr="000A528E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rchyslop@msn.com</w:t>
                              </w:r>
                            </w:hyperlink>
                            <w:r w:rsidR="00E5155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51553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E51553" w:rsidRPr="00636E3D" w:rsidRDefault="00E51553" w:rsidP="000C0A51">
                            <w:pPr>
                              <w:pStyle w:val="Address1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margin-left:545.95pt;margin-top:397.8pt;width:202.35pt;height:182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" filled="f" fillcolor="black" stroked="f" strokeweight="0" insetpen="t">
                <o:lock v:ext="edit" shapetype="t"/>
                <v:textbox inset="2.85pt,2.85pt,2.85pt,2.85pt">
                  <w:txbxContent>
                    <w:p w:rsidR="00E51553" w:rsidRP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Dishman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Hills Conservancy</w:t>
                      </w:r>
                    </w:p>
                    <w:p w:rsidR="00EE1762" w:rsidRPr="00E51553" w:rsidRDefault="00EE1762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Jeff Lambert</w:t>
                      </w:r>
                      <w:r w:rsidR="00E51553"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Executive Director</w:t>
                      </w:r>
                    </w:p>
                    <w:p w:rsidR="00EE1762" w:rsidRPr="00E51553" w:rsidRDefault="00EE1762" w:rsidP="008679FA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 Box 8536</w:t>
                      </w:r>
                      <w:r w:rsidR="00E51553"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Spokane, WA  </w:t>
                      </w:r>
                      <w:r w:rsid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99203</w:t>
                      </w:r>
                    </w:p>
                    <w:p w:rsidR="00EE1762" w:rsidRPr="00E51553" w:rsidRDefault="00EE1762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Style w:val="Address2Char"/>
                          <w:rFonts w:asciiTheme="majorHAnsi" w:hAnsiTheme="majorHAnsi"/>
                          <w:b w:val="0"/>
                          <w:sz w:val="20"/>
                          <w:szCs w:val="20"/>
                        </w:rPr>
                        <w:t>Phone:</w:t>
                      </w:r>
                      <w:r w:rsidRPr="00E51553">
                        <w:rPr>
                          <w:rStyle w:val="Address2Char"/>
                          <w:rFonts w:asciiTheme="majorHAnsi" w:hAnsiTheme="majorHAnsi"/>
                          <w:sz w:val="20"/>
                          <w:szCs w:val="20"/>
                        </w:rPr>
                        <w:t xml:space="preserve">  </w:t>
                      </w: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(509) 999-5100</w:t>
                      </w:r>
                    </w:p>
                    <w:p w:rsidR="00EE1762" w:rsidRPr="00E51553" w:rsidRDefault="007354AB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hyperlink r:id="rId16" w:history="1">
                        <w:r w:rsidR="00E51553" w:rsidRPr="00E51553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ed@dishmanhills.org</w:t>
                        </w:r>
                      </w:hyperlink>
                    </w:p>
                    <w:p w:rsidR="00E51553" w:rsidRP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Glenrose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 xml:space="preserve"> Association</w:t>
                      </w:r>
                    </w:p>
                    <w:p w:rsidR="00E51553" w:rsidRP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Bob </w:t>
                      </w:r>
                      <w:proofErr w:type="spellStart"/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Hyslop</w:t>
                      </w:r>
                      <w:proofErr w:type="spellEnd"/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President</w:t>
                      </w:r>
                    </w:p>
                    <w:p w:rsidR="00E51553" w:rsidRP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 Box 30202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,</w:t>
                      </w: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Spokane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,</w:t>
                      </w: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WA  99223</w:t>
                      </w:r>
                    </w:p>
                    <w:p w:rsidR="00E51553" w:rsidRP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Phone: (509)475-2448</w:t>
                      </w:r>
                    </w:p>
                    <w:p w:rsidR="00E51553" w:rsidRPr="00E51553" w:rsidRDefault="007354AB" w:rsidP="000C0A51">
                      <w:pPr>
                        <w:pStyle w:val="Address1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hyperlink r:id="rId17" w:history="1">
                        <w:r w:rsidR="00E51553" w:rsidRPr="000A528E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rchyslop@msn.com</w:t>
                        </w:r>
                      </w:hyperlink>
                      <w:r w:rsidR="00E5155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51553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E51553" w:rsidRPr="00636E3D" w:rsidRDefault="00E51553" w:rsidP="000C0A51">
                      <w:pPr>
                        <w:pStyle w:val="Address1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5052060</wp:posOffset>
                </wp:positionV>
                <wp:extent cx="2569845" cy="2286635"/>
                <wp:effectExtent l="0" t="3810" r="2540" b="0"/>
                <wp:wrapNone/>
                <wp:docPr id="1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9845" cy="2286635"/>
                        </a:xfrm>
                        <a:prstGeom prst="rect">
                          <a:avLst/>
                        </a:prstGeom>
                        <a:solidFill>
                          <a:srgbClr val="CC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CC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B67A8" id="Rectangle 62" o:spid="_x0000_s1026" style="position:absolute;margin-left:545.95pt;margin-top:397.8pt;width:202.35pt;height:180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" fillcolor="#cc9" stroked="f" strokecolor="#c90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page">
                  <wp:posOffset>6933565</wp:posOffset>
                </wp:positionH>
                <wp:positionV relativeFrom="page">
                  <wp:posOffset>4767580</wp:posOffset>
                </wp:positionV>
                <wp:extent cx="2569845" cy="284480"/>
                <wp:effectExtent l="0" t="0" r="2540" b="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9845" cy="284480"/>
                        </a:xfrm>
                        <a:prstGeom prst="rect">
                          <a:avLst/>
                        </a:prstGeom>
                        <a:solidFill>
                          <a:srgbClr val="0033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1762" w:rsidRPr="008679FA" w:rsidRDefault="00E51553" w:rsidP="0091413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Contact us!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545.95pt;margin-top:375.4pt;width:202.35pt;height:22.4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" fillcolor="#030" stroked="f" strokeweight="0" insetpen="t">
                <v:shadow color="#ccc"/>
                <o:lock v:ext="edit" shapetype="t"/>
                <v:textbox inset="2.85pt,2.85pt,2.85pt,2.85pt">
                  <w:txbxContent>
                    <w:p w:rsidR="00EE1762" w:rsidRPr="008679FA" w:rsidRDefault="00E51553" w:rsidP="0091413D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Contact us!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ge">
                  <wp:posOffset>2707640</wp:posOffset>
                </wp:positionV>
                <wp:extent cx="251460" cy="370840"/>
                <wp:effectExtent l="2540" t="2540" r="0" b="3175"/>
                <wp:wrapNone/>
                <wp:docPr id="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1762" w:rsidRDefault="00EE1762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41" type="#_x0000_t202" style="position:absolute;margin-left:589.7pt;margin-top:213.2pt;width:19.8pt;height:29.2pt;z-index: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" filled="f" stroked="f">
                <v:textbox style="mso-fit-shape-to-text:t">
                  <w:txbxContent>
                    <w:p w:rsidR="00EE1762" w:rsidRDefault="00EE1762"/>
                  </w:txbxContent>
                </v:textbox>
                <w10:wrap anchorx="page" anchory="page"/>
              </v:shape>
            </w:pict>
          </mc:Fallback>
        </mc:AlternateContent>
      </w:r>
    </w:p>
    <w:sectPr w:rsidR="006514AF" w:rsidRPr="005A0E44" w:rsidSect="00E06CC9">
      <w:type w:val="nextColumn"/>
      <w:pgSz w:w="15840" w:h="12240" w:orient="landscape" w:code="1"/>
      <w:pgMar w:top="878" w:right="864" w:bottom="878" w:left="864" w:header="720" w:footer="720" w:gutter="0"/>
      <w:pgBorders w:display="notFirstPage" w:offsetFrom="page">
        <w:top w:val="thinThickThinSmallGap" w:sz="24" w:space="24" w:color="003300"/>
        <w:left w:val="thinThickThinSmallGap" w:sz="24" w:space="24" w:color="003300"/>
        <w:bottom w:val="thinThickThinSmallGap" w:sz="24" w:space="24" w:color="003300"/>
        <w:right w:val="thinThickThinSmallGap" w:sz="24" w:space="24" w:color="003300"/>
      </w:pgBorders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9F1"/>
    <w:rsid w:val="000069BC"/>
    <w:rsid w:val="00023F16"/>
    <w:rsid w:val="000307B4"/>
    <w:rsid w:val="00044C88"/>
    <w:rsid w:val="000C0A51"/>
    <w:rsid w:val="000D5CD6"/>
    <w:rsid w:val="001213B0"/>
    <w:rsid w:val="00166189"/>
    <w:rsid w:val="00183DF2"/>
    <w:rsid w:val="001C49BE"/>
    <w:rsid w:val="0021040F"/>
    <w:rsid w:val="00224CF1"/>
    <w:rsid w:val="00285B63"/>
    <w:rsid w:val="00292E25"/>
    <w:rsid w:val="00316830"/>
    <w:rsid w:val="00326E31"/>
    <w:rsid w:val="00360948"/>
    <w:rsid w:val="003B6999"/>
    <w:rsid w:val="003C3733"/>
    <w:rsid w:val="003E6F76"/>
    <w:rsid w:val="003F0620"/>
    <w:rsid w:val="0048185E"/>
    <w:rsid w:val="0048444C"/>
    <w:rsid w:val="004E1077"/>
    <w:rsid w:val="004E1A7F"/>
    <w:rsid w:val="004F144E"/>
    <w:rsid w:val="00506068"/>
    <w:rsid w:val="005063B3"/>
    <w:rsid w:val="005163C5"/>
    <w:rsid w:val="00544B31"/>
    <w:rsid w:val="00552615"/>
    <w:rsid w:val="005766E9"/>
    <w:rsid w:val="00592FB0"/>
    <w:rsid w:val="00595A7B"/>
    <w:rsid w:val="005A0E44"/>
    <w:rsid w:val="005A39F1"/>
    <w:rsid w:val="005B592C"/>
    <w:rsid w:val="00630AC0"/>
    <w:rsid w:val="00636E3D"/>
    <w:rsid w:val="00644969"/>
    <w:rsid w:val="006514AF"/>
    <w:rsid w:val="00677C50"/>
    <w:rsid w:val="00712F60"/>
    <w:rsid w:val="007354AB"/>
    <w:rsid w:val="00740AB5"/>
    <w:rsid w:val="007F5B87"/>
    <w:rsid w:val="0086136F"/>
    <w:rsid w:val="008679FA"/>
    <w:rsid w:val="008C12C3"/>
    <w:rsid w:val="00906CC0"/>
    <w:rsid w:val="0091413D"/>
    <w:rsid w:val="00940019"/>
    <w:rsid w:val="00970A12"/>
    <w:rsid w:val="009B253C"/>
    <w:rsid w:val="00A068F5"/>
    <w:rsid w:val="00A20049"/>
    <w:rsid w:val="00A22A68"/>
    <w:rsid w:val="00A52653"/>
    <w:rsid w:val="00AC3CE9"/>
    <w:rsid w:val="00B245DD"/>
    <w:rsid w:val="00B2506D"/>
    <w:rsid w:val="00B666BD"/>
    <w:rsid w:val="00BA5278"/>
    <w:rsid w:val="00BB0E1A"/>
    <w:rsid w:val="00BC39F2"/>
    <w:rsid w:val="00C00C39"/>
    <w:rsid w:val="00C50892"/>
    <w:rsid w:val="00C672A3"/>
    <w:rsid w:val="00CB5AF2"/>
    <w:rsid w:val="00CC78D8"/>
    <w:rsid w:val="00D7356B"/>
    <w:rsid w:val="00D80EAB"/>
    <w:rsid w:val="00DA365B"/>
    <w:rsid w:val="00DB4A0E"/>
    <w:rsid w:val="00E06CC9"/>
    <w:rsid w:val="00E2449A"/>
    <w:rsid w:val="00E44E06"/>
    <w:rsid w:val="00E51553"/>
    <w:rsid w:val="00E722B5"/>
    <w:rsid w:val="00EB59F4"/>
    <w:rsid w:val="00EE0B7E"/>
    <w:rsid w:val="00EE1762"/>
    <w:rsid w:val="00F017AC"/>
    <w:rsid w:val="00F278C8"/>
    <w:rsid w:val="00FC49DE"/>
    <w:rsid w:val="00FD4FEC"/>
    <w:rsid w:val="00FF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3cea1,#dda507,#060,#030"/>
    </o:shapedefaults>
    <o:shapelayout v:ext="edit">
      <o:idmap v:ext="edit" data="1"/>
    </o:shapelayout>
  </w:shapeDefaults>
  <w:decimalSymbol w:val="."/>
  <w:listSeparator w:val=","/>
  <w15:docId w15:val="{CE0B358E-40E8-4B59-9B95-B90C2DD9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basedOn w:val="DefaultParagraphFont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7F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17A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5A0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9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rchyslop@msn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ed@dishmanhills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rchyslop@msn.com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ed@dishmanhill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ing\AppData\Roaming\Microsoft\Templates\Brochure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E2E7D-212B-4B90-91B5-254AA6C36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Brochure(2).dot</Template>
  <TotalTime>1</TotalTime>
  <Pages>2</Pages>
  <Words>8</Words>
  <Characters>47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accounting</dc:creator>
  <cp:lastModifiedBy>Alex Renner</cp:lastModifiedBy>
  <cp:revision>2</cp:revision>
  <cp:lastPrinted>2016-08-01T20:32:00Z</cp:lastPrinted>
  <dcterms:created xsi:type="dcterms:W3CDTF">2016-08-16T20:11:00Z</dcterms:created>
  <dcterms:modified xsi:type="dcterms:W3CDTF">2016-08-16T20:11:00Z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